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5C4F96" w:rsidRPr="00B600DB" w14:paraId="630EE571" w14:textId="77777777" w:rsidTr="005C4F96">
        <w:tc>
          <w:tcPr>
            <w:tcW w:w="9855" w:type="dxa"/>
          </w:tcPr>
          <w:p w14:paraId="3AEC5306" w14:textId="77777777" w:rsidR="005C4F96" w:rsidRPr="00B600DB" w:rsidRDefault="00A32A84" w:rsidP="00A73F87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  <w:lang w:val="lt-LT"/>
              </w:rPr>
            </w:pPr>
            <w:r w:rsidRPr="00B600DB">
              <w:rPr>
                <w:noProof/>
                <w:lang w:val="lt-LT"/>
              </w:rPr>
              <w:drawing>
                <wp:inline distT="0" distB="0" distL="0" distR="0" wp14:anchorId="253E8ED2" wp14:editId="7D32E06F">
                  <wp:extent cx="552450" cy="561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9EAB1" w14:textId="77777777" w:rsidR="005C4F96" w:rsidRPr="00B600DB" w:rsidRDefault="005C4F96" w:rsidP="00A73F87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0"/>
                <w:lang w:val="lt-LT"/>
              </w:rPr>
            </w:pPr>
          </w:p>
          <w:p w14:paraId="23ED5627" w14:textId="77777777" w:rsidR="005C4F96" w:rsidRPr="00B600DB" w:rsidRDefault="005C4F96" w:rsidP="00A73F87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lt-LT"/>
              </w:rPr>
            </w:pPr>
            <w:r w:rsidRPr="00B600DB">
              <w:rPr>
                <w:b/>
                <w:bCs/>
                <w:szCs w:val="20"/>
                <w:lang w:val="lt-LT"/>
              </w:rPr>
              <w:t>LIETUVOS MOKSLO TARYBOS PIRMININKAS</w:t>
            </w:r>
          </w:p>
        </w:tc>
      </w:tr>
    </w:tbl>
    <w:p w14:paraId="4D8500A2" w14:textId="77777777" w:rsidR="005C4F96" w:rsidRPr="00B600DB" w:rsidRDefault="005C4F96" w:rsidP="00F26255">
      <w:pPr>
        <w:pStyle w:val="Porat"/>
        <w:tabs>
          <w:tab w:val="center" w:pos="0"/>
          <w:tab w:val="left" w:pos="6480"/>
        </w:tabs>
        <w:rPr>
          <w:b/>
        </w:rPr>
      </w:pPr>
    </w:p>
    <w:p w14:paraId="027625DD" w14:textId="77777777" w:rsidR="006E4F72" w:rsidRPr="00B600DB" w:rsidRDefault="006E4F72" w:rsidP="00A73F87">
      <w:pPr>
        <w:jc w:val="center"/>
        <w:rPr>
          <w:b/>
          <w:lang w:val="lt-LT"/>
        </w:rPr>
      </w:pPr>
      <w:r w:rsidRPr="00B600DB">
        <w:rPr>
          <w:b/>
          <w:lang w:val="lt-LT"/>
        </w:rPr>
        <w:t>ĮSAKYMAS</w:t>
      </w:r>
    </w:p>
    <w:p w14:paraId="6741007A" w14:textId="3AC9F4F8" w:rsidR="00F247EA" w:rsidRPr="00B600DB" w:rsidRDefault="006E4F72" w:rsidP="00A73F87">
      <w:pPr>
        <w:jc w:val="center"/>
        <w:rPr>
          <w:b/>
          <w:lang w:val="lt-LT"/>
        </w:rPr>
      </w:pPr>
      <w:r w:rsidRPr="00B600DB">
        <w:rPr>
          <w:b/>
          <w:lang w:val="lt-LT"/>
        </w:rPr>
        <w:t xml:space="preserve">DĖL </w:t>
      </w:r>
      <w:r w:rsidR="005605E7" w:rsidRPr="00B600DB">
        <w:rPr>
          <w:b/>
          <w:lang w:val="lt-LT"/>
        </w:rPr>
        <w:t>LIETUVOS MOKSLO TARYBOS PIRMININKO 202</w:t>
      </w:r>
      <w:r w:rsidR="00F247EA" w:rsidRPr="00B600DB">
        <w:rPr>
          <w:b/>
          <w:lang w:val="lt-LT"/>
        </w:rPr>
        <w:t>5</w:t>
      </w:r>
      <w:r w:rsidR="005605E7" w:rsidRPr="00B600DB">
        <w:rPr>
          <w:b/>
          <w:lang w:val="lt-LT"/>
        </w:rPr>
        <w:t xml:space="preserve"> M. </w:t>
      </w:r>
      <w:r w:rsidR="00F247EA" w:rsidRPr="00B600DB">
        <w:rPr>
          <w:b/>
          <w:bCs/>
          <w:lang w:val="lt-LT"/>
        </w:rPr>
        <w:t>BALANDŽIO 7 D. ĮSAKYMO NR. V-146 „DĖL 2025 M. KVIETIMO TEIKTI PARAIŠKAS ĮGYVENDINTI PODOKTORANTŪROS STAŽUOČIŲ PROJEKTUS SPECIALIŲJŲ REIKALAVIMŲ PATVIRTINIMO“ PAKEITIMO</w:t>
      </w:r>
    </w:p>
    <w:p w14:paraId="0CC06F4F" w14:textId="77777777" w:rsidR="006E4F72" w:rsidRPr="00B600DB" w:rsidRDefault="006E4F72" w:rsidP="00A73F87">
      <w:pPr>
        <w:rPr>
          <w:lang w:val="lt-LT"/>
        </w:rPr>
      </w:pPr>
    </w:p>
    <w:p w14:paraId="4D7ADC0B" w14:textId="7274FACE" w:rsidR="006E4F72" w:rsidRPr="00B600DB" w:rsidRDefault="006E4F72" w:rsidP="00A73F87">
      <w:pPr>
        <w:jc w:val="center"/>
        <w:rPr>
          <w:lang w:val="lt-LT"/>
        </w:rPr>
      </w:pPr>
      <w:r w:rsidRPr="00B600DB">
        <w:rPr>
          <w:lang w:val="lt-LT"/>
        </w:rPr>
        <w:t>20</w:t>
      </w:r>
      <w:r w:rsidR="005641C6" w:rsidRPr="00B600DB">
        <w:rPr>
          <w:lang w:val="lt-LT"/>
        </w:rPr>
        <w:t>2</w:t>
      </w:r>
      <w:r w:rsidR="00C67BAA" w:rsidRPr="00B600DB">
        <w:rPr>
          <w:lang w:val="lt-LT"/>
        </w:rPr>
        <w:t>6</w:t>
      </w:r>
      <w:r w:rsidRPr="00B600DB">
        <w:rPr>
          <w:lang w:val="lt-LT"/>
        </w:rPr>
        <w:t xml:space="preserve"> m.</w:t>
      </w:r>
      <w:r w:rsidR="00CF0B6A" w:rsidRPr="00B600DB">
        <w:rPr>
          <w:lang w:val="lt-LT"/>
        </w:rPr>
        <w:t xml:space="preserve"> </w:t>
      </w:r>
      <w:r w:rsidR="00FD24C5" w:rsidRPr="00B600DB">
        <w:rPr>
          <w:lang w:val="lt-LT"/>
        </w:rPr>
        <w:t xml:space="preserve">rugsėjo </w:t>
      </w:r>
      <w:r w:rsidR="004F0FD2">
        <w:rPr>
          <w:lang w:val="lt-LT"/>
        </w:rPr>
        <w:t>18</w:t>
      </w:r>
      <w:r w:rsidR="00FD24C5" w:rsidRPr="00B600DB">
        <w:rPr>
          <w:lang w:val="lt-LT"/>
        </w:rPr>
        <w:t xml:space="preserve"> </w:t>
      </w:r>
      <w:r w:rsidRPr="00B600DB">
        <w:rPr>
          <w:lang w:val="lt-LT"/>
        </w:rPr>
        <w:t>d. Nr. V-</w:t>
      </w:r>
      <w:r w:rsidR="004F0FD2">
        <w:rPr>
          <w:lang w:val="lt-LT"/>
        </w:rPr>
        <w:t>466</w:t>
      </w:r>
    </w:p>
    <w:p w14:paraId="7D585EF9" w14:textId="77777777" w:rsidR="006E4F72" w:rsidRPr="00B600DB" w:rsidRDefault="006E4F72" w:rsidP="00A73F87">
      <w:pPr>
        <w:jc w:val="center"/>
        <w:rPr>
          <w:lang w:val="lt-LT"/>
        </w:rPr>
      </w:pPr>
      <w:r w:rsidRPr="00B600DB">
        <w:rPr>
          <w:lang w:val="lt-LT"/>
        </w:rPr>
        <w:t>Vilnius</w:t>
      </w:r>
    </w:p>
    <w:p w14:paraId="42406C9E" w14:textId="77777777" w:rsidR="006E4F72" w:rsidRPr="00B600DB" w:rsidRDefault="006E4F72" w:rsidP="00A73F87">
      <w:pPr>
        <w:rPr>
          <w:lang w:val="lt-LT"/>
        </w:rPr>
      </w:pPr>
    </w:p>
    <w:p w14:paraId="0ABF9080" w14:textId="55C6B6C1" w:rsidR="00F50B02" w:rsidRPr="00B600DB" w:rsidRDefault="00B6788F" w:rsidP="00B600DB">
      <w:pPr>
        <w:pStyle w:val="Sraopastraipa"/>
        <w:numPr>
          <w:ilvl w:val="0"/>
          <w:numId w:val="6"/>
        </w:numPr>
        <w:tabs>
          <w:tab w:val="left" w:pos="1080"/>
        </w:tabs>
        <w:ind w:left="0" w:firstLine="720"/>
        <w:jc w:val="both"/>
        <w:rPr>
          <w:lang w:val="lt-LT"/>
        </w:rPr>
      </w:pPr>
      <w:r w:rsidRPr="00B600DB">
        <w:rPr>
          <w:lang w:val="lt-LT"/>
        </w:rPr>
        <w:t xml:space="preserve">P a k e i č i u </w:t>
      </w:r>
      <w:r w:rsidR="00F50B02" w:rsidRPr="00B600DB">
        <w:rPr>
          <w:lang w:val="lt-LT"/>
        </w:rPr>
        <w:t>Projekto finansavimo sutarties formą, patvirtintą Lietuvos mokslo tarybos pirmininko 2025 m. balandžio 7 d. įsakymu Nr. 146</w:t>
      </w:r>
      <w:r w:rsidR="0090350E">
        <w:rPr>
          <w:lang w:val="lt-LT"/>
        </w:rPr>
        <w:t xml:space="preserve"> ,,</w:t>
      </w:r>
      <w:r w:rsidR="00F50B02" w:rsidRPr="00B600DB">
        <w:rPr>
          <w:lang w:val="lt-LT"/>
        </w:rPr>
        <w:t xml:space="preserve">Dėl 2025 m. kvietimo teikti paraiškas įgyvendinti podoktorantūros stažuočių projektus specialiųjų reikalavimų patvirtinimo“, ir išdėstau ją nauja redakcija (pridedama). </w:t>
      </w:r>
    </w:p>
    <w:p w14:paraId="29293F64" w14:textId="40053531" w:rsidR="00FC7996" w:rsidRPr="00B600DB" w:rsidRDefault="00FC7996" w:rsidP="00B600DB">
      <w:pPr>
        <w:pStyle w:val="Sraopastraipa"/>
        <w:numPr>
          <w:ilvl w:val="0"/>
          <w:numId w:val="6"/>
        </w:numPr>
        <w:tabs>
          <w:tab w:val="left" w:pos="1080"/>
        </w:tabs>
        <w:ind w:left="0" w:firstLine="720"/>
        <w:jc w:val="both"/>
        <w:rPr>
          <w:lang w:val="lt-LT"/>
        </w:rPr>
      </w:pPr>
      <w:r w:rsidRPr="00B600DB">
        <w:rPr>
          <w:lang w:val="lt-LT"/>
        </w:rPr>
        <w:t xml:space="preserve">N u s t a t a u, kad šiuo įsakymu patvirtinta Projekto finansavimo sutarties forma taikoma nuo 2026 m. rugsėjo </w:t>
      </w:r>
      <w:r w:rsidR="00E105BB">
        <w:rPr>
          <w:lang w:val="lt-LT"/>
        </w:rPr>
        <w:t>21</w:t>
      </w:r>
      <w:r w:rsidRPr="00B600DB">
        <w:rPr>
          <w:lang w:val="lt-LT"/>
        </w:rPr>
        <w:t xml:space="preserve"> d. sudaromoms projekto finansavimo sutartims</w:t>
      </w:r>
      <w:r w:rsidR="00020C72" w:rsidRPr="00B600DB">
        <w:rPr>
          <w:lang w:val="lt-LT"/>
        </w:rPr>
        <w:t>.</w:t>
      </w:r>
    </w:p>
    <w:p w14:paraId="31E17860" w14:textId="77777777" w:rsidR="00E01B19" w:rsidRPr="00B600DB" w:rsidRDefault="00E01B19" w:rsidP="00324377">
      <w:pPr>
        <w:tabs>
          <w:tab w:val="left" w:pos="7797"/>
        </w:tabs>
        <w:ind w:right="-29"/>
        <w:jc w:val="both"/>
        <w:rPr>
          <w:lang w:val="lt-LT"/>
        </w:rPr>
      </w:pPr>
    </w:p>
    <w:p w14:paraId="0F79906B" w14:textId="77777777" w:rsidR="0082646F" w:rsidRPr="00B600DB" w:rsidRDefault="0082646F" w:rsidP="00324377">
      <w:pPr>
        <w:tabs>
          <w:tab w:val="left" w:pos="7797"/>
        </w:tabs>
        <w:ind w:right="-29"/>
        <w:jc w:val="both"/>
        <w:rPr>
          <w:lang w:val="lt-LT"/>
        </w:rPr>
      </w:pPr>
    </w:p>
    <w:p w14:paraId="4D823528" w14:textId="77777777" w:rsidR="000857B4" w:rsidRPr="00B600DB" w:rsidRDefault="000857B4" w:rsidP="000857B4">
      <w:pPr>
        <w:spacing w:after="200"/>
        <w:jc w:val="both"/>
        <w:rPr>
          <w:lang w:val="lt-LT"/>
        </w:rPr>
      </w:pPr>
      <w:r w:rsidRPr="00B600DB">
        <w:rPr>
          <w:lang w:val="lt-LT"/>
        </w:rPr>
        <w:t>L. e. p. pirmininkas</w:t>
      </w:r>
      <w:r w:rsidRPr="00B600DB">
        <w:rPr>
          <w:lang w:val="lt-LT"/>
        </w:rPr>
        <w:tab/>
      </w:r>
      <w:r w:rsidRPr="00B600DB">
        <w:rPr>
          <w:lang w:val="lt-LT"/>
        </w:rPr>
        <w:tab/>
      </w:r>
      <w:r w:rsidRPr="00B600DB">
        <w:rPr>
          <w:lang w:val="lt-LT"/>
        </w:rPr>
        <w:tab/>
      </w:r>
      <w:r w:rsidRPr="00B600DB">
        <w:rPr>
          <w:lang w:val="lt-LT"/>
        </w:rPr>
        <w:tab/>
        <w:t xml:space="preserve">                                                     Juozas Augutis</w:t>
      </w:r>
    </w:p>
    <w:p w14:paraId="0701DBB8" w14:textId="77777777" w:rsidR="00F247EA" w:rsidRPr="00B600DB" w:rsidRDefault="00F247EA" w:rsidP="000857B4">
      <w:pPr>
        <w:spacing w:after="200"/>
        <w:jc w:val="both"/>
        <w:rPr>
          <w:lang w:val="lt-LT"/>
        </w:rPr>
      </w:pPr>
    </w:p>
    <w:p w14:paraId="1D2B7218" w14:textId="77777777" w:rsidR="004510BF" w:rsidRPr="00B600DB" w:rsidRDefault="004510BF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6BAED1FC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4A0F52C4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644F4D6E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12BE66EE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0C990526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42106B8C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4D1A9F3A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77FC477A" w14:textId="77777777" w:rsidR="00D70CDE" w:rsidRPr="00B600DB" w:rsidRDefault="00D70CDE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4C7B6C00" w14:textId="77777777" w:rsidR="006270B2" w:rsidRPr="00B600DB" w:rsidRDefault="006270B2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p w14:paraId="15F9B30F" w14:textId="77777777" w:rsidR="006270B2" w:rsidRPr="00B600DB" w:rsidRDefault="006270B2" w:rsidP="00A73F87">
      <w:pPr>
        <w:overflowPunct w:val="0"/>
        <w:autoSpaceDE w:val="0"/>
        <w:autoSpaceDN w:val="0"/>
        <w:adjustRightInd w:val="0"/>
        <w:rPr>
          <w:lang w:val="lt-LT"/>
        </w:rPr>
      </w:pPr>
    </w:p>
    <w:sectPr w:rsidR="006270B2" w:rsidRPr="00B600DB" w:rsidSect="00D50EFF">
      <w:footerReference w:type="default" r:id="rId9"/>
      <w:pgSz w:w="11907" w:h="16840" w:code="9"/>
      <w:pgMar w:top="1134" w:right="567" w:bottom="1134" w:left="1701" w:header="567" w:footer="567" w:gutter="0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F0F5F" w14:textId="77777777" w:rsidR="001A77C2" w:rsidRDefault="001A77C2">
      <w:r>
        <w:separator/>
      </w:r>
    </w:p>
  </w:endnote>
  <w:endnote w:type="continuationSeparator" w:id="0">
    <w:p w14:paraId="01378B9D" w14:textId="77777777" w:rsidR="001A77C2" w:rsidRDefault="001A7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SimSun"/>
    <w:charset w:val="BA"/>
    <w:family w:val="roman"/>
    <w:pitch w:val="variable"/>
    <w:sig w:usb0="00000001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22125" w14:textId="61C14864" w:rsidR="00313E70" w:rsidRDefault="00313E70">
    <w:pPr>
      <w:pStyle w:val="Por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63E8">
      <w:rPr>
        <w:noProof/>
      </w:rPr>
      <w:t>2</w:t>
    </w:r>
    <w:r>
      <w:fldChar w:fldCharType="end"/>
    </w:r>
  </w:p>
  <w:p w14:paraId="42BE717E" w14:textId="77777777" w:rsidR="00313E70" w:rsidRDefault="00313E7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56347" w14:textId="77777777" w:rsidR="001A77C2" w:rsidRDefault="001A77C2">
      <w:r>
        <w:separator/>
      </w:r>
    </w:p>
  </w:footnote>
  <w:footnote w:type="continuationSeparator" w:id="0">
    <w:p w14:paraId="4CE69053" w14:textId="77777777" w:rsidR="001A77C2" w:rsidRDefault="001A7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08D6"/>
    <w:multiLevelType w:val="hybridMultilevel"/>
    <w:tmpl w:val="69F8DAB8"/>
    <w:lvl w:ilvl="0" w:tplc="96269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8F25A7"/>
    <w:multiLevelType w:val="hybridMultilevel"/>
    <w:tmpl w:val="408CBBBA"/>
    <w:lvl w:ilvl="0" w:tplc="70FE3B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9E47119"/>
    <w:multiLevelType w:val="hybridMultilevel"/>
    <w:tmpl w:val="8C200FB2"/>
    <w:lvl w:ilvl="0" w:tplc="9E1E80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1" w:hanging="360"/>
      </w:pPr>
    </w:lvl>
    <w:lvl w:ilvl="2" w:tplc="0409001B" w:tentative="1">
      <w:start w:val="1"/>
      <w:numFmt w:val="lowerRoman"/>
      <w:lvlText w:val="%3."/>
      <w:lvlJc w:val="right"/>
      <w:pPr>
        <w:ind w:left="2711" w:hanging="180"/>
      </w:pPr>
    </w:lvl>
    <w:lvl w:ilvl="3" w:tplc="0409000F" w:tentative="1">
      <w:start w:val="1"/>
      <w:numFmt w:val="decimal"/>
      <w:lvlText w:val="%4."/>
      <w:lvlJc w:val="left"/>
      <w:pPr>
        <w:ind w:left="3431" w:hanging="360"/>
      </w:pPr>
    </w:lvl>
    <w:lvl w:ilvl="4" w:tplc="04090019" w:tentative="1">
      <w:start w:val="1"/>
      <w:numFmt w:val="lowerLetter"/>
      <w:lvlText w:val="%5."/>
      <w:lvlJc w:val="left"/>
      <w:pPr>
        <w:ind w:left="4151" w:hanging="360"/>
      </w:pPr>
    </w:lvl>
    <w:lvl w:ilvl="5" w:tplc="0409001B" w:tentative="1">
      <w:start w:val="1"/>
      <w:numFmt w:val="lowerRoman"/>
      <w:lvlText w:val="%6."/>
      <w:lvlJc w:val="right"/>
      <w:pPr>
        <w:ind w:left="4871" w:hanging="180"/>
      </w:pPr>
    </w:lvl>
    <w:lvl w:ilvl="6" w:tplc="0409000F" w:tentative="1">
      <w:start w:val="1"/>
      <w:numFmt w:val="decimal"/>
      <w:lvlText w:val="%7."/>
      <w:lvlJc w:val="left"/>
      <w:pPr>
        <w:ind w:left="5591" w:hanging="360"/>
      </w:pPr>
    </w:lvl>
    <w:lvl w:ilvl="7" w:tplc="04090019" w:tentative="1">
      <w:start w:val="1"/>
      <w:numFmt w:val="lowerLetter"/>
      <w:lvlText w:val="%8."/>
      <w:lvlJc w:val="left"/>
      <w:pPr>
        <w:ind w:left="6311" w:hanging="360"/>
      </w:pPr>
    </w:lvl>
    <w:lvl w:ilvl="8" w:tplc="040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" w15:restartNumberingAfterBreak="0">
    <w:nsid w:val="66726D2D"/>
    <w:multiLevelType w:val="hybridMultilevel"/>
    <w:tmpl w:val="F15A90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E974C2"/>
    <w:multiLevelType w:val="hybridMultilevel"/>
    <w:tmpl w:val="FDBCD018"/>
    <w:lvl w:ilvl="0" w:tplc="A5C279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8663A3B"/>
    <w:multiLevelType w:val="hybridMultilevel"/>
    <w:tmpl w:val="773E00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696525">
    <w:abstractNumId w:val="1"/>
  </w:num>
  <w:num w:numId="2" w16cid:durableId="1489399429">
    <w:abstractNumId w:val="5"/>
  </w:num>
  <w:num w:numId="3" w16cid:durableId="476578127">
    <w:abstractNumId w:val="3"/>
  </w:num>
  <w:num w:numId="4" w16cid:durableId="482697854">
    <w:abstractNumId w:val="4"/>
  </w:num>
  <w:num w:numId="5" w16cid:durableId="185146051">
    <w:abstractNumId w:val="2"/>
  </w:num>
  <w:num w:numId="6" w16cid:durableId="91077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50"/>
    <w:rsid w:val="000001F6"/>
    <w:rsid w:val="000034FE"/>
    <w:rsid w:val="00003D2E"/>
    <w:rsid w:val="0002086C"/>
    <w:rsid w:val="00020C72"/>
    <w:rsid w:val="00021A40"/>
    <w:rsid w:val="000313DF"/>
    <w:rsid w:val="00031DEB"/>
    <w:rsid w:val="00032A14"/>
    <w:rsid w:val="00032F0B"/>
    <w:rsid w:val="00035A69"/>
    <w:rsid w:val="000712CF"/>
    <w:rsid w:val="000811E2"/>
    <w:rsid w:val="0008298A"/>
    <w:rsid w:val="000847E2"/>
    <w:rsid w:val="000857B4"/>
    <w:rsid w:val="000918D9"/>
    <w:rsid w:val="00091C96"/>
    <w:rsid w:val="00092092"/>
    <w:rsid w:val="0009345D"/>
    <w:rsid w:val="000942BF"/>
    <w:rsid w:val="000A0CA9"/>
    <w:rsid w:val="000A3C06"/>
    <w:rsid w:val="000A50D4"/>
    <w:rsid w:val="000A50E9"/>
    <w:rsid w:val="000A7E07"/>
    <w:rsid w:val="000B0062"/>
    <w:rsid w:val="000B30FA"/>
    <w:rsid w:val="000B4903"/>
    <w:rsid w:val="000C26C4"/>
    <w:rsid w:val="000C3B15"/>
    <w:rsid w:val="000C4679"/>
    <w:rsid w:val="000C4F2C"/>
    <w:rsid w:val="000C58F4"/>
    <w:rsid w:val="000E0BA8"/>
    <w:rsid w:val="000E134B"/>
    <w:rsid w:val="000E4FD5"/>
    <w:rsid w:val="000F4495"/>
    <w:rsid w:val="0010063A"/>
    <w:rsid w:val="0010581F"/>
    <w:rsid w:val="00107703"/>
    <w:rsid w:val="00114E30"/>
    <w:rsid w:val="0012172E"/>
    <w:rsid w:val="00123F92"/>
    <w:rsid w:val="00124FF0"/>
    <w:rsid w:val="00125AD4"/>
    <w:rsid w:val="001272E7"/>
    <w:rsid w:val="00130CAE"/>
    <w:rsid w:val="00136E47"/>
    <w:rsid w:val="0014283C"/>
    <w:rsid w:val="00142DEC"/>
    <w:rsid w:val="00143F1F"/>
    <w:rsid w:val="00145DC4"/>
    <w:rsid w:val="001577C1"/>
    <w:rsid w:val="00157E86"/>
    <w:rsid w:val="00161F00"/>
    <w:rsid w:val="00163602"/>
    <w:rsid w:val="001701D5"/>
    <w:rsid w:val="0017124F"/>
    <w:rsid w:val="0017383B"/>
    <w:rsid w:val="00180C93"/>
    <w:rsid w:val="001872C1"/>
    <w:rsid w:val="00190E4C"/>
    <w:rsid w:val="001A377E"/>
    <w:rsid w:val="001A77C2"/>
    <w:rsid w:val="001B0086"/>
    <w:rsid w:val="001B4DBE"/>
    <w:rsid w:val="001C2DF2"/>
    <w:rsid w:val="001C3625"/>
    <w:rsid w:val="001C3B65"/>
    <w:rsid w:val="001C6EDF"/>
    <w:rsid w:val="001C6FD9"/>
    <w:rsid w:val="001D1C68"/>
    <w:rsid w:val="001F140E"/>
    <w:rsid w:val="001F2265"/>
    <w:rsid w:val="001F45AA"/>
    <w:rsid w:val="00203860"/>
    <w:rsid w:val="00204033"/>
    <w:rsid w:val="0020421B"/>
    <w:rsid w:val="00205C02"/>
    <w:rsid w:val="0022482C"/>
    <w:rsid w:val="00227A05"/>
    <w:rsid w:val="00236D00"/>
    <w:rsid w:val="002401DF"/>
    <w:rsid w:val="002454D9"/>
    <w:rsid w:val="00251CF7"/>
    <w:rsid w:val="002529A3"/>
    <w:rsid w:val="00252CB4"/>
    <w:rsid w:val="00254EB0"/>
    <w:rsid w:val="002560B1"/>
    <w:rsid w:val="00257F6F"/>
    <w:rsid w:val="00262CD6"/>
    <w:rsid w:val="00274805"/>
    <w:rsid w:val="00282959"/>
    <w:rsid w:val="002900FD"/>
    <w:rsid w:val="00292387"/>
    <w:rsid w:val="002B19E5"/>
    <w:rsid w:val="002B6F58"/>
    <w:rsid w:val="002C24F2"/>
    <w:rsid w:val="002C7EB1"/>
    <w:rsid w:val="002D00B6"/>
    <w:rsid w:val="002E015A"/>
    <w:rsid w:val="002E148F"/>
    <w:rsid w:val="002F517E"/>
    <w:rsid w:val="003012C5"/>
    <w:rsid w:val="00313E70"/>
    <w:rsid w:val="00315A65"/>
    <w:rsid w:val="00320E3F"/>
    <w:rsid w:val="00324377"/>
    <w:rsid w:val="00326A16"/>
    <w:rsid w:val="00333090"/>
    <w:rsid w:val="00337FE6"/>
    <w:rsid w:val="00340B9F"/>
    <w:rsid w:val="00341073"/>
    <w:rsid w:val="00343C8A"/>
    <w:rsid w:val="00345440"/>
    <w:rsid w:val="00347786"/>
    <w:rsid w:val="003505BB"/>
    <w:rsid w:val="00360786"/>
    <w:rsid w:val="003646EE"/>
    <w:rsid w:val="00367CB3"/>
    <w:rsid w:val="00380A55"/>
    <w:rsid w:val="003810A4"/>
    <w:rsid w:val="00385F0C"/>
    <w:rsid w:val="0039042E"/>
    <w:rsid w:val="003937EA"/>
    <w:rsid w:val="00393E7B"/>
    <w:rsid w:val="003A3B24"/>
    <w:rsid w:val="003B1680"/>
    <w:rsid w:val="003B2358"/>
    <w:rsid w:val="003B4ED0"/>
    <w:rsid w:val="003B4EF8"/>
    <w:rsid w:val="003B6551"/>
    <w:rsid w:val="003C0C5C"/>
    <w:rsid w:val="003C3A8A"/>
    <w:rsid w:val="003C6B6A"/>
    <w:rsid w:val="003C751A"/>
    <w:rsid w:val="003C7D16"/>
    <w:rsid w:val="003E1610"/>
    <w:rsid w:val="003F4667"/>
    <w:rsid w:val="003F75DE"/>
    <w:rsid w:val="004049B6"/>
    <w:rsid w:val="00404E3F"/>
    <w:rsid w:val="00406EF3"/>
    <w:rsid w:val="00410EE8"/>
    <w:rsid w:val="004141A9"/>
    <w:rsid w:val="00424652"/>
    <w:rsid w:val="00425939"/>
    <w:rsid w:val="004451CB"/>
    <w:rsid w:val="00446F75"/>
    <w:rsid w:val="004510BF"/>
    <w:rsid w:val="004520D7"/>
    <w:rsid w:val="00452E6A"/>
    <w:rsid w:val="004572B9"/>
    <w:rsid w:val="004627B6"/>
    <w:rsid w:val="00463CEA"/>
    <w:rsid w:val="004661A4"/>
    <w:rsid w:val="00472C0C"/>
    <w:rsid w:val="00472E2F"/>
    <w:rsid w:val="0049179D"/>
    <w:rsid w:val="00497801"/>
    <w:rsid w:val="004B125C"/>
    <w:rsid w:val="004B14D5"/>
    <w:rsid w:val="004C10FA"/>
    <w:rsid w:val="004C2896"/>
    <w:rsid w:val="004D0876"/>
    <w:rsid w:val="004D7114"/>
    <w:rsid w:val="004E0B52"/>
    <w:rsid w:val="004F0B70"/>
    <w:rsid w:val="004F0FD2"/>
    <w:rsid w:val="004F3556"/>
    <w:rsid w:val="00504650"/>
    <w:rsid w:val="005056FA"/>
    <w:rsid w:val="00507193"/>
    <w:rsid w:val="0052327A"/>
    <w:rsid w:val="0052582B"/>
    <w:rsid w:val="00534C24"/>
    <w:rsid w:val="005368FD"/>
    <w:rsid w:val="00543782"/>
    <w:rsid w:val="005479B6"/>
    <w:rsid w:val="005539DE"/>
    <w:rsid w:val="0055493D"/>
    <w:rsid w:val="00556BDA"/>
    <w:rsid w:val="005605E7"/>
    <w:rsid w:val="0056349A"/>
    <w:rsid w:val="005641C6"/>
    <w:rsid w:val="00582BE2"/>
    <w:rsid w:val="005917E6"/>
    <w:rsid w:val="0059261E"/>
    <w:rsid w:val="0059700F"/>
    <w:rsid w:val="00597D33"/>
    <w:rsid w:val="005A3131"/>
    <w:rsid w:val="005A37B8"/>
    <w:rsid w:val="005A61DC"/>
    <w:rsid w:val="005A62A9"/>
    <w:rsid w:val="005C10B5"/>
    <w:rsid w:val="005C1F13"/>
    <w:rsid w:val="005C4F96"/>
    <w:rsid w:val="005C6CB2"/>
    <w:rsid w:val="005C6CCA"/>
    <w:rsid w:val="005D0396"/>
    <w:rsid w:val="005D10E0"/>
    <w:rsid w:val="005E5B37"/>
    <w:rsid w:val="005E69F3"/>
    <w:rsid w:val="005F07E0"/>
    <w:rsid w:val="005F321E"/>
    <w:rsid w:val="006040BC"/>
    <w:rsid w:val="00605DDE"/>
    <w:rsid w:val="00616A8D"/>
    <w:rsid w:val="006246D2"/>
    <w:rsid w:val="006270B2"/>
    <w:rsid w:val="006365EA"/>
    <w:rsid w:val="00650B8C"/>
    <w:rsid w:val="006517F4"/>
    <w:rsid w:val="00654269"/>
    <w:rsid w:val="00660C86"/>
    <w:rsid w:val="006612CE"/>
    <w:rsid w:val="006846A0"/>
    <w:rsid w:val="006915F3"/>
    <w:rsid w:val="00692603"/>
    <w:rsid w:val="006A091F"/>
    <w:rsid w:val="006A3237"/>
    <w:rsid w:val="006A7BD6"/>
    <w:rsid w:val="006B3469"/>
    <w:rsid w:val="006C075C"/>
    <w:rsid w:val="006C2732"/>
    <w:rsid w:val="006C326D"/>
    <w:rsid w:val="006D02FE"/>
    <w:rsid w:val="006D17ED"/>
    <w:rsid w:val="006D3079"/>
    <w:rsid w:val="006D30B3"/>
    <w:rsid w:val="006D44FE"/>
    <w:rsid w:val="006E1ECF"/>
    <w:rsid w:val="006E233D"/>
    <w:rsid w:val="006E4F72"/>
    <w:rsid w:val="006F236F"/>
    <w:rsid w:val="006F3619"/>
    <w:rsid w:val="006F4ECD"/>
    <w:rsid w:val="006F642C"/>
    <w:rsid w:val="00704898"/>
    <w:rsid w:val="007056A1"/>
    <w:rsid w:val="00706FA8"/>
    <w:rsid w:val="00713766"/>
    <w:rsid w:val="00721F50"/>
    <w:rsid w:val="00732F8D"/>
    <w:rsid w:val="007350E6"/>
    <w:rsid w:val="00762494"/>
    <w:rsid w:val="007651F4"/>
    <w:rsid w:val="00772B3C"/>
    <w:rsid w:val="0077338F"/>
    <w:rsid w:val="00775923"/>
    <w:rsid w:val="00782399"/>
    <w:rsid w:val="0078588C"/>
    <w:rsid w:val="007916E8"/>
    <w:rsid w:val="007951DB"/>
    <w:rsid w:val="007A7E50"/>
    <w:rsid w:val="007B358B"/>
    <w:rsid w:val="007B56CD"/>
    <w:rsid w:val="007C0566"/>
    <w:rsid w:val="007C29D1"/>
    <w:rsid w:val="007C2CA7"/>
    <w:rsid w:val="007F0484"/>
    <w:rsid w:val="008058C5"/>
    <w:rsid w:val="00816F4F"/>
    <w:rsid w:val="00821855"/>
    <w:rsid w:val="008256D8"/>
    <w:rsid w:val="0082646F"/>
    <w:rsid w:val="0082796D"/>
    <w:rsid w:val="0085536C"/>
    <w:rsid w:val="0085588F"/>
    <w:rsid w:val="00855A1F"/>
    <w:rsid w:val="00860FB7"/>
    <w:rsid w:val="00865406"/>
    <w:rsid w:val="00866126"/>
    <w:rsid w:val="008678DF"/>
    <w:rsid w:val="008751FA"/>
    <w:rsid w:val="00876BB5"/>
    <w:rsid w:val="00877385"/>
    <w:rsid w:val="00877BB7"/>
    <w:rsid w:val="008942A4"/>
    <w:rsid w:val="00896112"/>
    <w:rsid w:val="008A021E"/>
    <w:rsid w:val="008A5C31"/>
    <w:rsid w:val="008B5109"/>
    <w:rsid w:val="008B63E8"/>
    <w:rsid w:val="008B63EC"/>
    <w:rsid w:val="008C4864"/>
    <w:rsid w:val="008C6CDC"/>
    <w:rsid w:val="008C7694"/>
    <w:rsid w:val="008E10C4"/>
    <w:rsid w:val="008E45EF"/>
    <w:rsid w:val="008E6921"/>
    <w:rsid w:val="008E761E"/>
    <w:rsid w:val="008F0EF2"/>
    <w:rsid w:val="008F3CE0"/>
    <w:rsid w:val="009023AC"/>
    <w:rsid w:val="0090350E"/>
    <w:rsid w:val="00905562"/>
    <w:rsid w:val="00917AD1"/>
    <w:rsid w:val="00920B9D"/>
    <w:rsid w:val="00924DA3"/>
    <w:rsid w:val="0092565A"/>
    <w:rsid w:val="00936A3A"/>
    <w:rsid w:val="00940560"/>
    <w:rsid w:val="00944BED"/>
    <w:rsid w:val="00952BA3"/>
    <w:rsid w:val="00952DF3"/>
    <w:rsid w:val="00961AF0"/>
    <w:rsid w:val="009633F3"/>
    <w:rsid w:val="009643D3"/>
    <w:rsid w:val="00971D40"/>
    <w:rsid w:val="009933B9"/>
    <w:rsid w:val="00996955"/>
    <w:rsid w:val="009973E7"/>
    <w:rsid w:val="009A2E83"/>
    <w:rsid w:val="009A76F1"/>
    <w:rsid w:val="009B7203"/>
    <w:rsid w:val="009C218B"/>
    <w:rsid w:val="009C415B"/>
    <w:rsid w:val="009C7453"/>
    <w:rsid w:val="009C7F5F"/>
    <w:rsid w:val="009D0672"/>
    <w:rsid w:val="009D1C65"/>
    <w:rsid w:val="009E318E"/>
    <w:rsid w:val="009E4154"/>
    <w:rsid w:val="00A022E1"/>
    <w:rsid w:val="00A02669"/>
    <w:rsid w:val="00A04E43"/>
    <w:rsid w:val="00A0546B"/>
    <w:rsid w:val="00A06B11"/>
    <w:rsid w:val="00A132A0"/>
    <w:rsid w:val="00A17720"/>
    <w:rsid w:val="00A1781B"/>
    <w:rsid w:val="00A22B3F"/>
    <w:rsid w:val="00A31136"/>
    <w:rsid w:val="00A32A84"/>
    <w:rsid w:val="00A33B8F"/>
    <w:rsid w:val="00A370BC"/>
    <w:rsid w:val="00A41422"/>
    <w:rsid w:val="00A41463"/>
    <w:rsid w:val="00A43160"/>
    <w:rsid w:val="00A47124"/>
    <w:rsid w:val="00A54CD6"/>
    <w:rsid w:val="00A57A30"/>
    <w:rsid w:val="00A60883"/>
    <w:rsid w:val="00A61D7A"/>
    <w:rsid w:val="00A64D63"/>
    <w:rsid w:val="00A66797"/>
    <w:rsid w:val="00A66FAD"/>
    <w:rsid w:val="00A72D4B"/>
    <w:rsid w:val="00A73F87"/>
    <w:rsid w:val="00A808AC"/>
    <w:rsid w:val="00A814E3"/>
    <w:rsid w:val="00A9124C"/>
    <w:rsid w:val="00A94EA2"/>
    <w:rsid w:val="00AA2797"/>
    <w:rsid w:val="00AA3F75"/>
    <w:rsid w:val="00AB4F38"/>
    <w:rsid w:val="00AB5EFB"/>
    <w:rsid w:val="00AB71A7"/>
    <w:rsid w:val="00AC0EB5"/>
    <w:rsid w:val="00AC42F5"/>
    <w:rsid w:val="00AC4580"/>
    <w:rsid w:val="00AD0A85"/>
    <w:rsid w:val="00AE0C99"/>
    <w:rsid w:val="00AE10C9"/>
    <w:rsid w:val="00AE23DE"/>
    <w:rsid w:val="00AE526F"/>
    <w:rsid w:val="00AE64AB"/>
    <w:rsid w:val="00AE7677"/>
    <w:rsid w:val="00AF025F"/>
    <w:rsid w:val="00AF2F65"/>
    <w:rsid w:val="00AF72E6"/>
    <w:rsid w:val="00AF7EED"/>
    <w:rsid w:val="00B02765"/>
    <w:rsid w:val="00B10B0D"/>
    <w:rsid w:val="00B14661"/>
    <w:rsid w:val="00B16C55"/>
    <w:rsid w:val="00B16CA9"/>
    <w:rsid w:val="00B20168"/>
    <w:rsid w:val="00B2076D"/>
    <w:rsid w:val="00B2352E"/>
    <w:rsid w:val="00B37283"/>
    <w:rsid w:val="00B42BF1"/>
    <w:rsid w:val="00B510E5"/>
    <w:rsid w:val="00B54FAE"/>
    <w:rsid w:val="00B555CF"/>
    <w:rsid w:val="00B55D67"/>
    <w:rsid w:val="00B600DB"/>
    <w:rsid w:val="00B63EF0"/>
    <w:rsid w:val="00B66BC6"/>
    <w:rsid w:val="00B6788F"/>
    <w:rsid w:val="00B72AF8"/>
    <w:rsid w:val="00B7383B"/>
    <w:rsid w:val="00B75B8D"/>
    <w:rsid w:val="00B85C6B"/>
    <w:rsid w:val="00B86A15"/>
    <w:rsid w:val="00B92E3B"/>
    <w:rsid w:val="00B93A75"/>
    <w:rsid w:val="00B942B7"/>
    <w:rsid w:val="00B96117"/>
    <w:rsid w:val="00BA0CBE"/>
    <w:rsid w:val="00BA246B"/>
    <w:rsid w:val="00BB2397"/>
    <w:rsid w:val="00BB3EE0"/>
    <w:rsid w:val="00BC1EB9"/>
    <w:rsid w:val="00BC4DE4"/>
    <w:rsid w:val="00BD0E7D"/>
    <w:rsid w:val="00BD15B0"/>
    <w:rsid w:val="00BD4A21"/>
    <w:rsid w:val="00BE2AFD"/>
    <w:rsid w:val="00BE59FE"/>
    <w:rsid w:val="00BF0CA5"/>
    <w:rsid w:val="00C0327A"/>
    <w:rsid w:val="00C0482A"/>
    <w:rsid w:val="00C0551F"/>
    <w:rsid w:val="00C05BCD"/>
    <w:rsid w:val="00C06C71"/>
    <w:rsid w:val="00C07053"/>
    <w:rsid w:val="00C13CCE"/>
    <w:rsid w:val="00C16B60"/>
    <w:rsid w:val="00C23962"/>
    <w:rsid w:val="00C30ACE"/>
    <w:rsid w:val="00C314EC"/>
    <w:rsid w:val="00C33106"/>
    <w:rsid w:val="00C404AA"/>
    <w:rsid w:val="00C47189"/>
    <w:rsid w:val="00C54225"/>
    <w:rsid w:val="00C57D57"/>
    <w:rsid w:val="00C61434"/>
    <w:rsid w:val="00C6567F"/>
    <w:rsid w:val="00C67BAA"/>
    <w:rsid w:val="00C72A59"/>
    <w:rsid w:val="00C831BA"/>
    <w:rsid w:val="00C8333C"/>
    <w:rsid w:val="00CA0CA4"/>
    <w:rsid w:val="00CA10AF"/>
    <w:rsid w:val="00CB1ACA"/>
    <w:rsid w:val="00CB2E8A"/>
    <w:rsid w:val="00CB5E6F"/>
    <w:rsid w:val="00CC2992"/>
    <w:rsid w:val="00CC3195"/>
    <w:rsid w:val="00CC6F21"/>
    <w:rsid w:val="00CD5A91"/>
    <w:rsid w:val="00CE1684"/>
    <w:rsid w:val="00CE4EBA"/>
    <w:rsid w:val="00CE60EE"/>
    <w:rsid w:val="00CE6714"/>
    <w:rsid w:val="00CF0B6A"/>
    <w:rsid w:val="00CF2EE1"/>
    <w:rsid w:val="00CF534D"/>
    <w:rsid w:val="00CF6E49"/>
    <w:rsid w:val="00D00917"/>
    <w:rsid w:val="00D054B0"/>
    <w:rsid w:val="00D05800"/>
    <w:rsid w:val="00D05B66"/>
    <w:rsid w:val="00D07F40"/>
    <w:rsid w:val="00D14A49"/>
    <w:rsid w:val="00D15986"/>
    <w:rsid w:val="00D15D55"/>
    <w:rsid w:val="00D22A0E"/>
    <w:rsid w:val="00D25FA4"/>
    <w:rsid w:val="00D272DE"/>
    <w:rsid w:val="00D30A14"/>
    <w:rsid w:val="00D43662"/>
    <w:rsid w:val="00D4447C"/>
    <w:rsid w:val="00D50EFF"/>
    <w:rsid w:val="00D54924"/>
    <w:rsid w:val="00D605B1"/>
    <w:rsid w:val="00D61AF6"/>
    <w:rsid w:val="00D62732"/>
    <w:rsid w:val="00D62FC5"/>
    <w:rsid w:val="00D70CDE"/>
    <w:rsid w:val="00D74242"/>
    <w:rsid w:val="00D77CFE"/>
    <w:rsid w:val="00D802B3"/>
    <w:rsid w:val="00D8466A"/>
    <w:rsid w:val="00D85F62"/>
    <w:rsid w:val="00D911AC"/>
    <w:rsid w:val="00D92EB5"/>
    <w:rsid w:val="00D93215"/>
    <w:rsid w:val="00D9328D"/>
    <w:rsid w:val="00DA0B5C"/>
    <w:rsid w:val="00DA0DF6"/>
    <w:rsid w:val="00DA11BD"/>
    <w:rsid w:val="00DB13BC"/>
    <w:rsid w:val="00DB19AE"/>
    <w:rsid w:val="00DB29B1"/>
    <w:rsid w:val="00DB3E08"/>
    <w:rsid w:val="00DC6BBD"/>
    <w:rsid w:val="00DC7483"/>
    <w:rsid w:val="00DD1C7B"/>
    <w:rsid w:val="00DD1FB3"/>
    <w:rsid w:val="00DD23BA"/>
    <w:rsid w:val="00DE1217"/>
    <w:rsid w:val="00DE27E5"/>
    <w:rsid w:val="00DE6E4E"/>
    <w:rsid w:val="00DF26DA"/>
    <w:rsid w:val="00DF40E4"/>
    <w:rsid w:val="00DF4613"/>
    <w:rsid w:val="00DF7072"/>
    <w:rsid w:val="00E01B19"/>
    <w:rsid w:val="00E01D8D"/>
    <w:rsid w:val="00E05765"/>
    <w:rsid w:val="00E10464"/>
    <w:rsid w:val="00E105BB"/>
    <w:rsid w:val="00E10D7C"/>
    <w:rsid w:val="00E13773"/>
    <w:rsid w:val="00E139A8"/>
    <w:rsid w:val="00E172E2"/>
    <w:rsid w:val="00E228F6"/>
    <w:rsid w:val="00E254D4"/>
    <w:rsid w:val="00E3420F"/>
    <w:rsid w:val="00E41F2F"/>
    <w:rsid w:val="00E47892"/>
    <w:rsid w:val="00E50F9D"/>
    <w:rsid w:val="00E563AA"/>
    <w:rsid w:val="00E572AB"/>
    <w:rsid w:val="00E62473"/>
    <w:rsid w:val="00E70BC2"/>
    <w:rsid w:val="00E70E22"/>
    <w:rsid w:val="00E71151"/>
    <w:rsid w:val="00E74CAF"/>
    <w:rsid w:val="00E80DA8"/>
    <w:rsid w:val="00E81DB6"/>
    <w:rsid w:val="00E82233"/>
    <w:rsid w:val="00E932C7"/>
    <w:rsid w:val="00E95240"/>
    <w:rsid w:val="00EA4731"/>
    <w:rsid w:val="00EB713C"/>
    <w:rsid w:val="00ED1E0B"/>
    <w:rsid w:val="00ED3DCE"/>
    <w:rsid w:val="00EE1ED4"/>
    <w:rsid w:val="00EE381B"/>
    <w:rsid w:val="00EE62D2"/>
    <w:rsid w:val="00EF1B56"/>
    <w:rsid w:val="00EF6E55"/>
    <w:rsid w:val="00F12F41"/>
    <w:rsid w:val="00F14DFD"/>
    <w:rsid w:val="00F247EA"/>
    <w:rsid w:val="00F25101"/>
    <w:rsid w:val="00F25B5D"/>
    <w:rsid w:val="00F26255"/>
    <w:rsid w:val="00F36C77"/>
    <w:rsid w:val="00F377BB"/>
    <w:rsid w:val="00F4367B"/>
    <w:rsid w:val="00F45E33"/>
    <w:rsid w:val="00F50B02"/>
    <w:rsid w:val="00F61C53"/>
    <w:rsid w:val="00F67975"/>
    <w:rsid w:val="00F73050"/>
    <w:rsid w:val="00F917D2"/>
    <w:rsid w:val="00F91900"/>
    <w:rsid w:val="00F93A21"/>
    <w:rsid w:val="00F946D8"/>
    <w:rsid w:val="00FA10F4"/>
    <w:rsid w:val="00FA2055"/>
    <w:rsid w:val="00FA7328"/>
    <w:rsid w:val="00FB4D52"/>
    <w:rsid w:val="00FC02B6"/>
    <w:rsid w:val="00FC7996"/>
    <w:rsid w:val="00FD24C5"/>
    <w:rsid w:val="00FF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84B76"/>
  <w15:chartTrackingRefBased/>
  <w15:docId w15:val="{499AAE05-9B77-4457-BAA4-0E7223C4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56BDA"/>
    <w:pPr>
      <w:spacing w:line="276" w:lineRule="auto"/>
    </w:pPr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szCs w:val="20"/>
      <w:lang w:val="lt-LT"/>
    </w:rPr>
  </w:style>
  <w:style w:type="paragraph" w:styleId="Antrat2">
    <w:name w:val="heading 2"/>
    <w:basedOn w:val="prastasis"/>
    <w:next w:val="prastasis"/>
    <w:qFormat/>
    <w:pPr>
      <w:keepNext/>
      <w:overflowPunct w:val="0"/>
      <w:autoSpaceDE w:val="0"/>
      <w:autoSpaceDN w:val="0"/>
      <w:adjustRightInd w:val="0"/>
      <w:spacing w:line="360" w:lineRule="auto"/>
      <w:jc w:val="center"/>
      <w:outlineLvl w:val="1"/>
    </w:pPr>
    <w:rPr>
      <w:rFonts w:eastAsia="Arial Unicode MS"/>
      <w:b/>
      <w:bCs/>
      <w:color w:val="00000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  <w:lang w:val="lt-LT"/>
    </w:r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sz w:val="20"/>
      <w:szCs w:val="20"/>
      <w:lang w:val="lt-LT"/>
    </w:rPr>
  </w:style>
  <w:style w:type="paragraph" w:styleId="Pavadinimas">
    <w:name w:val="Title"/>
    <w:basedOn w:val="prastasis"/>
    <w:qFormat/>
    <w:pPr>
      <w:overflowPunct w:val="0"/>
      <w:autoSpaceDE w:val="0"/>
      <w:autoSpaceDN w:val="0"/>
      <w:adjustRightInd w:val="0"/>
      <w:jc w:val="center"/>
    </w:pPr>
    <w:rPr>
      <w:b/>
      <w:bCs/>
      <w:szCs w:val="20"/>
      <w:lang w:val="lt-LT"/>
    </w:rPr>
  </w:style>
  <w:style w:type="paragraph" w:styleId="Porat">
    <w:name w:val="footer"/>
    <w:basedOn w:val="prastasis"/>
    <w:link w:val="PoratDiagrama"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  <w:lang w:val="lt-LT"/>
    </w:rPr>
  </w:style>
  <w:style w:type="paragraph" w:styleId="Pagrindinistekstas">
    <w:name w:val="Body Text"/>
    <w:pPr>
      <w:autoSpaceDE w:val="0"/>
      <w:autoSpaceDN w:val="0"/>
      <w:adjustRightInd w:val="0"/>
      <w:ind w:firstLine="312"/>
      <w:jc w:val="both"/>
    </w:pPr>
    <w:rPr>
      <w:rFonts w:ascii="TimesLT" w:hAnsi="TimesLT"/>
    </w:rPr>
  </w:style>
  <w:style w:type="paragraph" w:customStyle="1" w:styleId="ISTATYMAS">
    <w:name w:val="ISTATYMAS"/>
    <w:pPr>
      <w:autoSpaceDE w:val="0"/>
      <w:autoSpaceDN w:val="0"/>
      <w:adjustRightInd w:val="0"/>
      <w:jc w:val="center"/>
    </w:pPr>
    <w:rPr>
      <w:rFonts w:ascii="TimesLT" w:hAnsi="TimesLT"/>
    </w:rPr>
  </w:style>
  <w:style w:type="paragraph" w:customStyle="1" w:styleId="Pavadinimas1">
    <w:name w:val="Pavadinimas1"/>
    <w:pPr>
      <w:autoSpaceDE w:val="0"/>
      <w:autoSpaceDN w:val="0"/>
      <w:adjustRightInd w:val="0"/>
      <w:ind w:left="850"/>
    </w:pPr>
    <w:rPr>
      <w:rFonts w:ascii="TimesLT" w:hAnsi="TimesLT"/>
      <w:b/>
      <w:bCs/>
      <w:caps/>
      <w:sz w:val="22"/>
      <w:szCs w:val="22"/>
    </w:rPr>
  </w:style>
  <w:style w:type="paragraph" w:customStyle="1" w:styleId="MAZAS">
    <w:name w:val="MAZAS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</w:rPr>
  </w:style>
  <w:style w:type="paragraph" w:styleId="Paantrat">
    <w:name w:val="Subtitle"/>
    <w:basedOn w:val="prastasis"/>
    <w:qFormat/>
    <w:pPr>
      <w:jc w:val="center"/>
    </w:pPr>
    <w:rPr>
      <w:b/>
      <w:bCs/>
      <w:caps/>
    </w:rPr>
  </w:style>
  <w:style w:type="paragraph" w:styleId="Pagrindiniotekstotrauka">
    <w:name w:val="Body Text Indent"/>
    <w:basedOn w:val="prastasis"/>
    <w:pPr>
      <w:overflowPunct w:val="0"/>
      <w:autoSpaceDE w:val="0"/>
      <w:autoSpaceDN w:val="0"/>
      <w:adjustRightInd w:val="0"/>
      <w:ind w:firstLine="1208"/>
      <w:jc w:val="both"/>
    </w:pPr>
    <w:rPr>
      <w:lang w:val="lt-LT"/>
    </w:rPr>
  </w:style>
  <w:style w:type="paragraph" w:styleId="Paprastasistekstas">
    <w:name w:val="Plain Text"/>
    <w:basedOn w:val="prastasis"/>
    <w:rPr>
      <w:rFonts w:ascii="Courier New" w:hAnsi="Courier New" w:cs="Courier New"/>
      <w:sz w:val="20"/>
      <w:szCs w:val="20"/>
      <w:lang w:val="lt-LT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customStyle="1" w:styleId="Prezidentas">
    <w:name w:val="Prezidentas"/>
    <w:pPr>
      <w:tabs>
        <w:tab w:val="right" w:pos="9808"/>
      </w:tabs>
      <w:autoSpaceDE w:val="0"/>
      <w:autoSpaceDN w:val="0"/>
      <w:adjustRightInd w:val="0"/>
    </w:pPr>
    <w:rPr>
      <w:rFonts w:ascii="TimesLT" w:hAnsi="TimesLT"/>
      <w:caps/>
    </w:rPr>
  </w:style>
  <w:style w:type="table" w:styleId="Lentelstinklelis">
    <w:name w:val="Table Grid"/>
    <w:basedOn w:val="prastojilentel"/>
    <w:rsid w:val="00E3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ratDiagrama">
    <w:name w:val="Poraštė Diagrama"/>
    <w:link w:val="Porat"/>
    <w:uiPriority w:val="99"/>
    <w:rsid w:val="00E3420F"/>
    <w:rPr>
      <w:sz w:val="24"/>
      <w:lang w:eastAsia="en-US"/>
    </w:rPr>
  </w:style>
  <w:style w:type="character" w:customStyle="1" w:styleId="AntratsDiagrama">
    <w:name w:val="Antraštės Diagrama"/>
    <w:link w:val="Antrats"/>
    <w:uiPriority w:val="99"/>
    <w:rsid w:val="00E3420F"/>
    <w:rPr>
      <w:sz w:val="24"/>
      <w:lang w:eastAsia="en-US"/>
    </w:rPr>
  </w:style>
  <w:style w:type="paragraph" w:customStyle="1" w:styleId="centrbold">
    <w:name w:val="centrbold"/>
    <w:basedOn w:val="prastasis"/>
    <w:rsid w:val="006E4F72"/>
    <w:pPr>
      <w:spacing w:before="100" w:beforeAutospacing="1" w:after="100" w:afterAutospacing="1" w:line="240" w:lineRule="auto"/>
    </w:pPr>
  </w:style>
  <w:style w:type="character" w:styleId="Komentaronuoroda">
    <w:name w:val="annotation reference"/>
    <w:basedOn w:val="Numatytasispastraiposriftas"/>
    <w:rsid w:val="0027480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27480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74805"/>
  </w:style>
  <w:style w:type="paragraph" w:styleId="Komentarotema">
    <w:name w:val="annotation subject"/>
    <w:basedOn w:val="Komentarotekstas"/>
    <w:next w:val="Komentarotekstas"/>
    <w:link w:val="KomentarotemaDiagrama"/>
    <w:rsid w:val="0027480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274805"/>
    <w:rPr>
      <w:b/>
      <w:bCs/>
    </w:rPr>
  </w:style>
  <w:style w:type="paragraph" w:styleId="Debesliotekstas">
    <w:name w:val="Balloon Text"/>
    <w:basedOn w:val="prastasis"/>
    <w:link w:val="DebesliotekstasDiagrama"/>
    <w:rsid w:val="002748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2748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497801"/>
    <w:pPr>
      <w:ind w:left="720"/>
      <w:contextualSpacing/>
    </w:pPr>
  </w:style>
  <w:style w:type="paragraph" w:styleId="Pataisymai">
    <w:name w:val="Revision"/>
    <w:hidden/>
    <w:uiPriority w:val="99"/>
    <w:semiHidden/>
    <w:rsid w:val="006915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Local%20Settings\Temporary%20Internet%20Files\OLK64\Blankas_VYTIS_Rast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057FF-F9F3-4937-B2B1-7919C12BB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Blankas_VYTIS_Rastas.dot</Template>
  <TotalTime>2</TotalTime>
  <Pages>1</Pages>
  <Words>563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DOKUMENTŲ REKVIZITŲ IŠDĖSTYMO SCHEMA</vt:lpstr>
      <vt:lpstr>DOKUMENTŲ REKVIZITŲ IŠDĖSTYMO SCHEMA</vt:lpstr>
    </vt:vector>
  </TitlesOfParts>
  <Company>LAD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DOKUMENTŲ REKVIZITŲ IŠDĖSTYMO SCHEMA</dc:title>
  <dc:subject/>
  <dc:creator>User</dc:creator>
  <cp:keywords/>
  <cp:lastModifiedBy>Natalija Bogdanova | Lietuvos mokslo taryba</cp:lastModifiedBy>
  <cp:revision>2</cp:revision>
  <cp:lastPrinted>2016-12-08T07:12:00Z</cp:lastPrinted>
  <dcterms:created xsi:type="dcterms:W3CDTF">2026-09-18T10:43:00Z</dcterms:created>
  <dcterms:modified xsi:type="dcterms:W3CDTF">2026-09-18T10:43:00Z</dcterms:modified>
</cp:coreProperties>
</file>